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854" w:rsidRDefault="00950854">
      <w:pPr>
        <w:pStyle w:val="Aaoeeu"/>
        <w:widowControl/>
        <w:ind w:left="6480"/>
        <w:rPr>
          <w:b/>
          <w:sz w:val="24"/>
          <w:szCs w:val="24"/>
          <w:u w:val="single"/>
          <w:lang w:val="it-IT"/>
        </w:rPr>
      </w:pPr>
      <w:r>
        <w:rPr>
          <w:b/>
          <w:sz w:val="24"/>
          <w:szCs w:val="24"/>
          <w:u w:val="single"/>
          <w:lang w:val="it-IT"/>
        </w:rPr>
        <w:t>Modulo ALLEGATO 2)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950854" w:rsidRDefault="00950854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950854" w:rsidRDefault="008E4124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>
                  <wp:extent cx="361950" cy="24765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Numero</w:t>
            </w:r>
            <w:proofErr w:type="gramEnd"/>
            <w:r>
              <w:rPr>
                <w:rFonts w:ascii="Arial Narrow" w:hAnsi="Arial Narrow"/>
                <w:b/>
                <w:sz w:val="24"/>
                <w:lang w:val="it-IT"/>
              </w:rPr>
              <w:t xml:space="preserve">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950854" w:rsidRDefault="00950854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950854" w:rsidRDefault="00950854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950854" w:rsidRDefault="00950854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950854" w:rsidRDefault="00950854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950854" w:rsidRDefault="00950854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:rsidR="00950854" w:rsidRDefault="00950854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950854" w:rsidRDefault="00950854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</w:tbl>
    <w:p w:rsidR="00950854" w:rsidRDefault="00950854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950854" w:rsidRDefault="00950854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bookmarkStart w:id="0" w:name="_GoBack"/>
            <w:bookmarkEnd w:id="0"/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950854" w:rsidRDefault="0095085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950854" w:rsidRDefault="0095085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950854" w:rsidRDefault="0095085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950854" w:rsidRDefault="00950854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950854" w:rsidRDefault="0095085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950854" w:rsidRDefault="0095085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50854" w:rsidTr="00A50CD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[ Inserire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qui ogni altra informazione pertinente, ad esempio persone di riferimento, referenze ecc. ]</w:t>
            </w:r>
          </w:p>
          <w:p w:rsidR="00A50CD9" w:rsidRDefault="00A50CD9" w:rsidP="00A50CD9">
            <w:pPr>
              <w:pStyle w:val="Eaoaeaa"/>
              <w:widowControl/>
              <w:spacing w:before="20" w:after="20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  <w:p w:rsidR="00A50CD9" w:rsidRDefault="00A50CD9" w:rsidP="00A50CD9">
            <w:pPr>
              <w:pStyle w:val="Eaoaeaa"/>
              <w:widowControl/>
              <w:spacing w:before="20" w:after="20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  <w:p w:rsidR="00A50CD9" w:rsidRDefault="00A50CD9" w:rsidP="00A50CD9">
            <w:pPr>
              <w:pStyle w:val="Eaoaeaa"/>
              <w:widowControl/>
              <w:spacing w:before="20" w:after="20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A50CD9">
              <w:rPr>
                <w:rFonts w:ascii="Arial Narrow" w:hAnsi="Arial Narrow"/>
                <w:sz w:val="16"/>
                <w:szCs w:val="16"/>
                <w:lang w:val="it-IT"/>
              </w:rPr>
              <w:t>Autorizzo il trattamento dei dati personali contenuti nel mio curriculum vitae in base all’art. 13 del Regolamento UE 2016/679 relativo alla protezione delle persone fisiche con riguardo al trattamento dei dati personali</w:t>
            </w:r>
          </w:p>
          <w:p w:rsidR="00A50CD9" w:rsidRDefault="00A50CD9">
            <w:pPr>
              <w:pStyle w:val="Eaoaeaa"/>
              <w:widowControl/>
              <w:spacing w:before="20" w:after="20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  <w:p w:rsidR="00A50CD9" w:rsidRPr="00A50CD9" w:rsidRDefault="00A50CD9">
            <w:pPr>
              <w:pStyle w:val="Eaoaeaa"/>
              <w:widowControl/>
              <w:spacing w:before="20" w:after="20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</w:tc>
      </w:tr>
      <w:tr w:rsidR="00950854" w:rsidTr="00A50CD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del caso, enumerare gli allegati al CV. ]</w:t>
            </w:r>
          </w:p>
        </w:tc>
      </w:tr>
      <w:tr w:rsidR="00950854" w:rsidTr="00A50CD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Data e firma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50854" w:rsidRDefault="0095085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950854" w:rsidRDefault="00950854" w:rsidP="00A50CD9">
      <w:pPr>
        <w:pStyle w:val="Aaoeeu"/>
        <w:widowControl/>
        <w:rPr>
          <w:rFonts w:ascii="Arial Narrow" w:hAnsi="Arial Narrow"/>
          <w:lang w:val="it-IT"/>
        </w:rPr>
      </w:pPr>
    </w:p>
    <w:sectPr w:rsidR="009508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9F5" w:rsidRDefault="00A629F5">
      <w:r>
        <w:separator/>
      </w:r>
    </w:p>
  </w:endnote>
  <w:endnote w:type="continuationSeparator" w:id="0">
    <w:p w:rsidR="00A629F5" w:rsidRDefault="00A62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10A07C1-9339-4CD1-A305-08FFD952AE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4884E8D-9BDD-4F89-8B8F-3ACB34A71BA4}"/>
    <w:embedBold r:id="rId3" w:fontKey="{9A736AA5-296E-4EE1-B7B8-AA156F16410C}"/>
    <w:embedItalic r:id="rId4" w:fontKey="{0FF1F99C-25CD-4877-8A23-BD5F832697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30ED36-61EA-4419-9017-A589B198E0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68F5C4C-EB26-418E-A4EF-B09FAECED19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4A268247-9128-4A23-8F38-AE54B9BDF30B}"/>
    <w:embedBold r:id="rId8" w:fontKey="{9CFFC107-9F29-4ACD-90D5-2500242B1174}"/>
    <w:embedItalic r:id="rId9" w:fontKey="{76853A10-BBE8-41A4-BD9D-94E4FC3B73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6EEC58C-489A-48DD-BB8D-B2701A5E96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0BB19A8-C018-4946-8EF1-CAE522ED51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54" w:rsidRDefault="00950854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50854" w:rsidRDefault="00950854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54" w:rsidRDefault="00950854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950854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950854" w:rsidRDefault="00950854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90917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950854" w:rsidRDefault="00950854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950854" w:rsidRDefault="00950854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950854" w:rsidRDefault="00950854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950854" w:rsidRDefault="00950854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:rsidR="00950854" w:rsidRDefault="00950854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:rsidR="00950854" w:rsidRDefault="00950854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950854" w:rsidRDefault="00950854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54" w:rsidRDefault="0095085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9F5" w:rsidRDefault="00A629F5">
      <w:r>
        <w:separator/>
      </w:r>
    </w:p>
  </w:footnote>
  <w:footnote w:type="continuationSeparator" w:id="0">
    <w:p w:rsidR="00A629F5" w:rsidRDefault="00A629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54" w:rsidRDefault="0095085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54" w:rsidRDefault="00950854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54" w:rsidRDefault="0095085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6E"/>
    <w:rsid w:val="00391941"/>
    <w:rsid w:val="00534E76"/>
    <w:rsid w:val="008E4124"/>
    <w:rsid w:val="00950854"/>
    <w:rsid w:val="00A50CD9"/>
    <w:rsid w:val="00A629F5"/>
    <w:rsid w:val="00A978CC"/>
    <w:rsid w:val="00BC3BCD"/>
    <w:rsid w:val="00C84CE8"/>
    <w:rsid w:val="00D90917"/>
    <w:rsid w:val="00E97027"/>
    <w:rsid w:val="00F7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AD8EF90D-5DF9-4BA8-BC83-667768991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Rimandocommento">
    <w:name w:val="annotation reference"/>
    <w:uiPriority w:val="99"/>
    <w:semiHidden/>
    <w:unhideWhenUsed/>
    <w:rsid w:val="00534E7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34E76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34E7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34E76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534E7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4E7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34E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4532F082.dotm</Template>
  <TotalTime>2</TotalTime>
  <Pages>2</Pages>
  <Words>412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Cristina Bernardi</cp:lastModifiedBy>
  <cp:revision>3</cp:revision>
  <cp:lastPrinted>2008-11-10T17:02:00Z</cp:lastPrinted>
  <dcterms:created xsi:type="dcterms:W3CDTF">2019-12-11T08:33:00Z</dcterms:created>
  <dcterms:modified xsi:type="dcterms:W3CDTF">2019-12-11T08:34:00Z</dcterms:modified>
</cp:coreProperties>
</file>